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AE68A8" w:rsidRDefault="003C5675" w:rsidP="00AE68A8">
            <w:r w:rsidRPr="003C5675"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0</wp:posOffset>
                  </wp:positionV>
                  <wp:extent cx="1466850" cy="2000251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19" y="21394"/>
                      <wp:lineTo x="21319" y="0"/>
                      <wp:lineTo x="0" y="0"/>
                    </wp:wrapPolygon>
                  </wp:wrapTight>
                  <wp:docPr id="9" name="Picture 9" descr="C:\Users\Randle\Documents\SIM Soroptimists\cards, postcard, donation form\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ndle\Documents\SIM Soroptimists\cards, postcard, donation form\logo-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0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AE68A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:rsidR="00CA70F2" w:rsidRPr="00CA70F2" w:rsidRDefault="00835E78" w:rsidP="00CA70F2">
            <w:pPr>
              <w:pStyle w:val="Title"/>
            </w:pPr>
            <w:r>
              <w:t xml:space="preserve">Our </w:t>
            </w:r>
            <w:r w:rsidR="003028B6">
              <w:t>Autumn Fundraiser</w:t>
            </w:r>
          </w:p>
        </w:tc>
      </w:tr>
      <w:tr w:rsidR="00E77B5E" w:rsidRPr="00AE68A8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AE68A8" w:rsidRDefault="00E77B5E" w:rsidP="00AE68A8"/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3300" w:type="dxa"/>
            <w:vAlign w:val="bottom"/>
          </w:tcPr>
          <w:p w:rsidR="00E77B5E" w:rsidRPr="00AE68A8" w:rsidRDefault="002D735D" w:rsidP="009B591F">
            <w:r>
              <w:t>Sept. 16, 2020</w:t>
            </w:r>
          </w:p>
          <w:p w:rsidR="00E77B5E" w:rsidRPr="0006757E" w:rsidRDefault="0006757E" w:rsidP="009B591F">
            <w:pPr>
              <w:pStyle w:val="Contact"/>
              <w:rPr>
                <w:color w:val="0070C0"/>
              </w:rPr>
            </w:pPr>
            <w:proofErr w:type="spellStart"/>
            <w:r w:rsidRPr="0006757E">
              <w:rPr>
                <w:color w:val="0070C0"/>
              </w:rPr>
              <w:t>Soroptimist</w:t>
            </w:r>
            <w:proofErr w:type="spellEnd"/>
            <w:r w:rsidRPr="0006757E">
              <w:rPr>
                <w:color w:val="0070C0"/>
              </w:rPr>
              <w:t xml:space="preserve"> International of </w:t>
            </w:r>
            <w:r w:rsidR="003028B6" w:rsidRPr="0006757E">
              <w:rPr>
                <w:color w:val="0070C0"/>
              </w:rPr>
              <w:t>Hamilton-Burlington</w:t>
            </w:r>
          </w:p>
          <w:p w:rsidR="00E77B5E" w:rsidRPr="00AE68A8" w:rsidRDefault="00E77B5E" w:rsidP="009B591F">
            <w:pPr>
              <w:pStyle w:val="Contact"/>
            </w:pPr>
          </w:p>
          <w:p w:rsidR="00E77B5E" w:rsidRPr="003028B6" w:rsidRDefault="00C50FCD" w:rsidP="009B591F">
            <w:pPr>
              <w:pStyle w:val="Contact"/>
            </w:pPr>
            <w:r w:rsidRPr="003028B6">
              <w:rPr>
                <w:rFonts w:cs="Arial"/>
                <w:color w:val="000000"/>
              </w:rPr>
              <w:t>Charity BN/Registration #86916 0903RR0001</w:t>
            </w:r>
          </w:p>
        </w:tc>
        <w:tc>
          <w:tcPr>
            <w:tcW w:w="3301" w:type="dxa"/>
            <w:vAlign w:val="bottom"/>
          </w:tcPr>
          <w:p w:rsidR="00E77B5E" w:rsidRPr="00AE68A8" w:rsidRDefault="00E77B5E" w:rsidP="009B591F">
            <w:pPr>
              <w:pStyle w:val="Contact"/>
            </w:pPr>
          </w:p>
          <w:p w:rsidR="00E77B5E" w:rsidRPr="00C50FCD" w:rsidRDefault="00E77B5E" w:rsidP="009B591F">
            <w:pPr>
              <w:pStyle w:val="Contact"/>
              <w:rPr>
                <w:sz w:val="16"/>
                <w:szCs w:val="16"/>
              </w:rPr>
            </w:pPr>
          </w:p>
        </w:tc>
      </w:tr>
      <w:tr w:rsidR="00E77B5E" w:rsidRPr="00AE68A8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AE68A8" w:rsidRDefault="00E77B5E" w:rsidP="00AE68A8"/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 w:val="restart"/>
          </w:tcPr>
          <w:p w:rsidR="00E77B5E" w:rsidRPr="00AE68A8" w:rsidRDefault="00E77B5E" w:rsidP="009B591F">
            <w:pPr>
              <w:pStyle w:val="Heading1"/>
            </w:pPr>
            <w:r w:rsidRPr="00AE68A8">
              <w:t xml:space="preserve">Dear </w:t>
            </w:r>
            <w:r w:rsidR="002D735D">
              <w:t>friend of SI of Hamilton-Burlington,</w:t>
            </w:r>
          </w:p>
          <w:p w:rsidR="002D735D" w:rsidRDefault="002D735D" w:rsidP="002D735D">
            <w:r>
              <w:t>We were disappointed to have to cancel our April, ‘Planting Seeds</w:t>
            </w:r>
            <w:r w:rsidR="0068026C">
              <w:t xml:space="preserve"> for Success’</w:t>
            </w:r>
            <w:r w:rsidR="00A735AF">
              <w:t xml:space="preserve"> auction, but</w:t>
            </w:r>
            <w:r>
              <w:t xml:space="preserve"> we’ve come up with another way to offer you a chance to win some wonderful items. We are going to have 5 packages raffled</w:t>
            </w:r>
            <w:r w:rsidR="00835E78">
              <w:t xml:space="preserve"> off over the next three months!</w:t>
            </w:r>
            <w:r>
              <w:t xml:space="preserve"> </w:t>
            </w:r>
          </w:p>
          <w:p w:rsidR="003C5675" w:rsidRPr="00835E78" w:rsidRDefault="003C5675" w:rsidP="003C5675">
            <w:pPr>
              <w:rPr>
                <w:sz w:val="18"/>
                <w:szCs w:val="18"/>
              </w:rPr>
            </w:pPr>
            <w:r w:rsidRPr="00A735AF">
              <w:rPr>
                <w:b/>
              </w:rPr>
              <w:t>Package 1</w:t>
            </w:r>
            <w:r>
              <w:t xml:space="preserve"> </w:t>
            </w:r>
            <w:r w:rsidRPr="00835E78">
              <w:t xml:space="preserve">– 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A Calvin Klein Cross-body casual black handbag </w:t>
            </w:r>
            <w:r w:rsidR="00835E78" w:rsidRPr="0068026C">
              <w:rPr>
                <w:rFonts w:ascii="Arial" w:hAnsi="Arial" w:cs="Arial"/>
                <w:sz w:val="18"/>
                <w:szCs w:val="18"/>
                <w:u w:val="single"/>
              </w:rPr>
              <w:t>plus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 a silver-grey handbag with shoulder strap, a black leather bill-</w:t>
            </w:r>
            <w:r w:rsidR="00835E78" w:rsidRPr="0068026C">
              <w:rPr>
                <w:rFonts w:ascii="Arial" w:hAnsi="Arial" w:cs="Arial"/>
                <w:sz w:val="18"/>
                <w:szCs w:val="18"/>
              </w:rPr>
              <w:t>fold</w:t>
            </w:r>
            <w:r w:rsidR="0068026C">
              <w:rPr>
                <w:rFonts w:ascii="Arial" w:hAnsi="Arial" w:cs="Arial"/>
                <w:sz w:val="18"/>
                <w:szCs w:val="18"/>
              </w:rPr>
              <w:t>, beautifully embossed</w:t>
            </w:r>
            <w:r w:rsidR="00835E78" w:rsidRPr="0068026C">
              <w:rPr>
                <w:rFonts w:ascii="Arial" w:hAnsi="Arial" w:cs="Arial"/>
                <w:sz w:val="18"/>
                <w:szCs w:val="18"/>
              </w:rPr>
              <w:t xml:space="preserve"> and $25 </w:t>
            </w:r>
            <w:r w:rsidR="0068026C">
              <w:rPr>
                <w:rFonts w:ascii="Arial" w:hAnsi="Arial" w:cs="Arial"/>
                <w:sz w:val="18"/>
                <w:szCs w:val="18"/>
              </w:rPr>
              <w:t xml:space="preserve">Shopper’s Drug Mart </w:t>
            </w:r>
            <w:r w:rsidR="00835E78" w:rsidRPr="0068026C">
              <w:rPr>
                <w:rFonts w:ascii="Arial" w:hAnsi="Arial" w:cs="Arial"/>
                <w:sz w:val="18"/>
                <w:szCs w:val="18"/>
              </w:rPr>
              <w:t>Gift card</w:t>
            </w:r>
            <w:r w:rsidR="0068026C">
              <w:rPr>
                <w:rFonts w:ascii="Arial" w:hAnsi="Arial" w:cs="Arial"/>
                <w:sz w:val="18"/>
                <w:szCs w:val="18"/>
              </w:rPr>
              <w:t xml:space="preserve">.   </w:t>
            </w:r>
            <w:r w:rsidR="00835E78" w:rsidRPr="0068026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>V</w:t>
            </w:r>
            <w:r w:rsidR="00835E78">
              <w:rPr>
                <w:rFonts w:ascii="Arial" w:hAnsi="Arial" w:cs="Arial"/>
                <w:sz w:val="18"/>
                <w:szCs w:val="18"/>
              </w:rPr>
              <w:t>alue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 $180.00+</w:t>
            </w:r>
          </w:p>
          <w:p w:rsidR="003C5675" w:rsidRPr="00835E78" w:rsidRDefault="003C5675" w:rsidP="003C5675">
            <w:pPr>
              <w:rPr>
                <w:sz w:val="18"/>
                <w:szCs w:val="18"/>
              </w:rPr>
            </w:pPr>
            <w:r w:rsidRPr="00A735AF">
              <w:rPr>
                <w:b/>
              </w:rPr>
              <w:t>Package 2</w:t>
            </w:r>
            <w:r>
              <w:t xml:space="preserve"> – </w:t>
            </w:r>
            <w:r w:rsidR="0006757E">
              <w:rPr>
                <w:rFonts w:ascii="Arial" w:hAnsi="Arial" w:cs="Arial"/>
                <w:sz w:val="18"/>
                <w:szCs w:val="18"/>
              </w:rPr>
              <w:t>Bath towels and washcloths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 by CARO Home, a S</w:t>
            </w:r>
            <w:r w:rsidR="00835E78">
              <w:rPr>
                <w:rFonts w:ascii="Arial" w:hAnsi="Arial" w:cs="Arial"/>
                <w:sz w:val="18"/>
                <w:szCs w:val="18"/>
              </w:rPr>
              <w:t>pa savvy bath brush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, Spring Green Vita bath &amp; Shower, Bath &amp; body lotion with vitamin E, a triple candle lite and </w:t>
            </w:r>
            <w:r w:rsidR="00835E78">
              <w:rPr>
                <w:rFonts w:ascii="Arial" w:hAnsi="Arial" w:cs="Arial"/>
                <w:sz w:val="18"/>
                <w:szCs w:val="18"/>
              </w:rPr>
              <w:t>OOO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>H! A Ralph Lauren Luxe terry robe all wrapped u</w:t>
            </w:r>
            <w:r w:rsidR="00835E78">
              <w:rPr>
                <w:rFonts w:ascii="Arial" w:hAnsi="Arial" w:cs="Arial"/>
                <w:sz w:val="18"/>
                <w:szCs w:val="18"/>
              </w:rPr>
              <w:t>p in a beautiful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 gift box</w:t>
            </w:r>
            <w:r w:rsidR="00835E78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68026C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835E78">
              <w:rPr>
                <w:rFonts w:ascii="Arial" w:hAnsi="Arial" w:cs="Arial"/>
                <w:sz w:val="18"/>
                <w:szCs w:val="18"/>
              </w:rPr>
              <w:t xml:space="preserve">Value 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>$190.00+</w:t>
            </w:r>
          </w:p>
          <w:p w:rsidR="003C5675" w:rsidRPr="001B27A9" w:rsidRDefault="003C5675" w:rsidP="00835E78">
            <w:pPr>
              <w:rPr>
                <w:rFonts w:ascii="Arial" w:hAnsi="Arial" w:cs="Arial"/>
                <w:sz w:val="18"/>
                <w:szCs w:val="18"/>
              </w:rPr>
            </w:pPr>
            <w:r w:rsidRPr="00A735AF">
              <w:rPr>
                <w:b/>
              </w:rPr>
              <w:t>Package 3</w:t>
            </w:r>
            <w:r>
              <w:t xml:space="preserve"> – </w:t>
            </w:r>
            <w:r w:rsidR="00835E78" w:rsidRPr="00835E78">
              <w:rPr>
                <w:rFonts w:ascii="Arial" w:hAnsi="Arial" w:cs="Arial"/>
                <w:bCs/>
                <w:color w:val="000000"/>
                <w:sz w:val="18"/>
                <w:szCs w:val="18"/>
                <w:lang w:eastAsia="en-CA"/>
              </w:rPr>
              <w:t xml:space="preserve">‘Wine and cheese’ - </w:t>
            </w:r>
            <w:r w:rsidR="00835E78">
              <w:rPr>
                <w:rFonts w:ascii="Arial" w:hAnsi="Arial" w:cs="Arial"/>
                <w:bCs/>
                <w:color w:val="000000"/>
                <w:sz w:val="18"/>
                <w:szCs w:val="18"/>
                <w:lang w:eastAsia="en-CA"/>
              </w:rPr>
              <w:t>A cheese cutting board</w:t>
            </w:r>
            <w:r w:rsidR="00835E78" w:rsidRPr="00835E78">
              <w:rPr>
                <w:rFonts w:ascii="Arial" w:hAnsi="Arial" w:cs="Arial"/>
                <w:bCs/>
                <w:color w:val="000000"/>
                <w:sz w:val="18"/>
                <w:szCs w:val="18"/>
                <w:lang w:eastAsia="en-CA"/>
              </w:rPr>
              <w:t xml:space="preserve"> opens to hold cheese cutter, server and wine opener </w:t>
            </w:r>
            <w:r w:rsidR="00835E78">
              <w:rPr>
                <w:rFonts w:ascii="Arial" w:hAnsi="Arial" w:cs="Arial"/>
                <w:bCs/>
                <w:color w:val="000000"/>
                <w:sz w:val="18"/>
                <w:szCs w:val="18"/>
                <w:lang w:eastAsia="en-CA"/>
              </w:rPr>
              <w:t xml:space="preserve">by Legacy, </w:t>
            </w:r>
            <w:r w:rsidR="00835E78" w:rsidRPr="00835E78">
              <w:rPr>
                <w:rFonts w:ascii="Arial" w:hAnsi="Arial" w:cs="Arial"/>
                <w:bCs/>
                <w:color w:val="000000"/>
                <w:sz w:val="18"/>
                <w:szCs w:val="18"/>
                <w:lang w:eastAsia="en-CA"/>
              </w:rPr>
              <w:t xml:space="preserve">a 750 ml. bottle of Prosecco organic sparkling white wine from Italy, </w:t>
            </w:r>
            <w:r w:rsidR="0068026C">
              <w:rPr>
                <w:rFonts w:ascii="Arial" w:hAnsi="Arial" w:cs="Arial"/>
                <w:bCs/>
                <w:color w:val="000000"/>
                <w:sz w:val="18"/>
                <w:szCs w:val="18"/>
                <w:lang w:eastAsia="en-CA"/>
              </w:rPr>
              <w:t xml:space="preserve">a bottle of    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 xml:space="preserve">a set of Crystal Clear candlesticks, assorted chocolate treats and </w:t>
            </w:r>
            <w:r w:rsidR="00835E78" w:rsidRPr="0068026C">
              <w:rPr>
                <w:rFonts w:ascii="Arial" w:hAnsi="Arial" w:cs="Arial"/>
                <w:sz w:val="18"/>
                <w:szCs w:val="18"/>
              </w:rPr>
              <w:t>a $50 gift card</w:t>
            </w:r>
            <w:r w:rsidR="00835E78" w:rsidRPr="00835E78">
              <w:rPr>
                <w:rFonts w:ascii="Arial" w:hAnsi="Arial" w:cs="Arial"/>
                <w:color w:val="FF0000"/>
                <w:sz w:val="18"/>
                <w:szCs w:val="18"/>
              </w:rPr>
              <w:t xml:space="preserve">. </w:t>
            </w:r>
            <w:r w:rsidR="0068026C">
              <w:rPr>
                <w:rFonts w:ascii="Arial" w:hAnsi="Arial" w:cs="Arial"/>
                <w:color w:val="FF0000"/>
                <w:sz w:val="18"/>
                <w:szCs w:val="18"/>
              </w:rPr>
              <w:t xml:space="preserve">   </w:t>
            </w:r>
            <w:r w:rsidR="001B27A9">
              <w:rPr>
                <w:rFonts w:ascii="Arial" w:hAnsi="Arial" w:cs="Arial"/>
                <w:sz w:val="18"/>
                <w:szCs w:val="18"/>
              </w:rPr>
              <w:t xml:space="preserve">Value </w:t>
            </w:r>
            <w:r w:rsidR="0068026C">
              <w:rPr>
                <w:rFonts w:ascii="Arial" w:hAnsi="Arial" w:cs="Arial"/>
                <w:sz w:val="18"/>
                <w:szCs w:val="18"/>
              </w:rPr>
              <w:t>$18</w:t>
            </w:r>
            <w:r w:rsidR="00835E78" w:rsidRPr="00835E78">
              <w:rPr>
                <w:rFonts w:ascii="Arial" w:hAnsi="Arial" w:cs="Arial"/>
                <w:sz w:val="18"/>
                <w:szCs w:val="18"/>
              </w:rPr>
              <w:t>0.00+</w:t>
            </w:r>
          </w:p>
          <w:p w:rsidR="003C5675" w:rsidRPr="001B27A9" w:rsidRDefault="003C5675" w:rsidP="001B27A9">
            <w:pPr>
              <w:rPr>
                <w:rFonts w:ascii="Arial" w:hAnsi="Arial" w:cs="Arial"/>
                <w:sz w:val="18"/>
                <w:szCs w:val="18"/>
              </w:rPr>
            </w:pPr>
            <w:r w:rsidRPr="00A735AF">
              <w:rPr>
                <w:b/>
              </w:rPr>
              <w:t>Package 4</w:t>
            </w:r>
            <w:r>
              <w:t xml:space="preserve"> – </w:t>
            </w:r>
            <w:r w:rsidR="001B27A9" w:rsidRPr="001B27A9">
              <w:rPr>
                <w:rFonts w:ascii="Arial" w:hAnsi="Arial" w:cs="Arial"/>
                <w:sz w:val="18"/>
                <w:szCs w:val="18"/>
              </w:rPr>
              <w:t xml:space="preserve">A lovely </w:t>
            </w:r>
            <w:proofErr w:type="spellStart"/>
            <w:r w:rsidR="001B27A9" w:rsidRPr="001B27A9">
              <w:rPr>
                <w:rFonts w:ascii="Arial" w:hAnsi="Arial" w:cs="Arial"/>
                <w:sz w:val="18"/>
                <w:szCs w:val="18"/>
              </w:rPr>
              <w:t>Dosail</w:t>
            </w:r>
            <w:proofErr w:type="spellEnd"/>
            <w:r w:rsidR="001B27A9" w:rsidRPr="001B27A9">
              <w:rPr>
                <w:rFonts w:ascii="Arial" w:hAnsi="Arial" w:cs="Arial"/>
                <w:sz w:val="18"/>
                <w:szCs w:val="18"/>
              </w:rPr>
              <w:t xml:space="preserve"> Floral purse, Estee Lauder ‘Modern Muse’ gift set wit</w:t>
            </w:r>
            <w:r w:rsidR="0068026C">
              <w:rPr>
                <w:rFonts w:ascii="Arial" w:hAnsi="Arial" w:cs="Arial"/>
                <w:sz w:val="18"/>
                <w:szCs w:val="18"/>
              </w:rPr>
              <w:t xml:space="preserve">h eau de </w:t>
            </w:r>
            <w:proofErr w:type="spellStart"/>
            <w:r w:rsidR="0068026C">
              <w:rPr>
                <w:rFonts w:ascii="Arial" w:hAnsi="Arial" w:cs="Arial"/>
                <w:sz w:val="18"/>
                <w:szCs w:val="18"/>
              </w:rPr>
              <w:t>parfum</w:t>
            </w:r>
            <w:proofErr w:type="spellEnd"/>
            <w:r w:rsidR="0068026C">
              <w:rPr>
                <w:rFonts w:ascii="Arial" w:hAnsi="Arial" w:cs="Arial"/>
                <w:sz w:val="18"/>
                <w:szCs w:val="18"/>
              </w:rPr>
              <w:t xml:space="preserve"> and body lotion and</w:t>
            </w:r>
            <w:r w:rsidR="001B27A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B27A9" w:rsidRPr="0068026C">
              <w:rPr>
                <w:rFonts w:ascii="Arial" w:hAnsi="Arial" w:cs="Arial"/>
                <w:sz w:val="18"/>
                <w:szCs w:val="18"/>
              </w:rPr>
              <w:t>$25 gift card</w:t>
            </w:r>
            <w:r w:rsidR="0068026C">
              <w:rPr>
                <w:rFonts w:ascii="Arial" w:hAnsi="Arial" w:cs="Arial"/>
                <w:sz w:val="18"/>
                <w:szCs w:val="18"/>
              </w:rPr>
              <w:t>.</w:t>
            </w:r>
            <w:r w:rsidR="001B27A9" w:rsidRPr="0068026C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8026C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1B27A9">
              <w:rPr>
                <w:rFonts w:ascii="Arial" w:hAnsi="Arial" w:cs="Arial"/>
                <w:sz w:val="18"/>
                <w:szCs w:val="18"/>
              </w:rPr>
              <w:t xml:space="preserve">Value </w:t>
            </w:r>
            <w:r w:rsidR="001B27A9" w:rsidRPr="001B27A9">
              <w:rPr>
                <w:rFonts w:ascii="Arial" w:hAnsi="Arial" w:cs="Arial"/>
                <w:sz w:val="18"/>
                <w:szCs w:val="18"/>
              </w:rPr>
              <w:t>$185.00+</w:t>
            </w:r>
          </w:p>
          <w:p w:rsidR="003C5675" w:rsidRPr="001B27A9" w:rsidRDefault="003028B6" w:rsidP="002D735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735AF">
              <w:rPr>
                <w:b/>
              </w:rPr>
              <w:t>Package 5</w:t>
            </w:r>
            <w:r>
              <w:t xml:space="preserve"> –</w:t>
            </w:r>
            <w:r w:rsidR="003C5675">
              <w:t xml:space="preserve"> </w:t>
            </w:r>
            <w:r w:rsidR="001B27A9" w:rsidRPr="001B27A9">
              <w:rPr>
                <w:rFonts w:ascii="Arial" w:hAnsi="Arial" w:cs="Arial"/>
                <w:sz w:val="18"/>
                <w:szCs w:val="18"/>
              </w:rPr>
              <w:t>TLC Dehumidifier</w:t>
            </w:r>
            <w:r w:rsidR="0006757E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68026C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06757E">
              <w:rPr>
                <w:rFonts w:ascii="Arial" w:hAnsi="Arial" w:cs="Arial"/>
                <w:sz w:val="18"/>
                <w:szCs w:val="18"/>
              </w:rPr>
              <w:t>Value</w:t>
            </w:r>
            <w:r w:rsidR="001B27A9" w:rsidRPr="001B27A9">
              <w:rPr>
                <w:rFonts w:ascii="Arial" w:hAnsi="Arial" w:cs="Arial"/>
                <w:sz w:val="18"/>
                <w:szCs w:val="18"/>
              </w:rPr>
              <w:t xml:space="preserve"> $199.00</w:t>
            </w:r>
          </w:p>
          <w:p w:rsidR="003028B6" w:rsidRPr="00AE68A8" w:rsidRDefault="0006757E" w:rsidP="0006757E">
            <w:r>
              <w:t>A</w:t>
            </w:r>
            <w:r w:rsidR="003028B6">
              <w:t xml:space="preserve"> </w:t>
            </w:r>
            <w:r w:rsidR="00CA70F2">
              <w:t xml:space="preserve">raffle </w:t>
            </w:r>
            <w:r w:rsidR="003028B6">
              <w:t xml:space="preserve">ticket costs </w:t>
            </w:r>
            <w:r w:rsidR="003028B6" w:rsidRPr="00A735AF">
              <w:t>$5.00</w:t>
            </w:r>
            <w:r w:rsidR="003028B6">
              <w:t xml:space="preserve">. To </w:t>
            </w:r>
            <w:r w:rsidR="001B27A9">
              <w:t xml:space="preserve">make things simple, you can </w:t>
            </w:r>
            <w:r w:rsidR="003028B6">
              <w:t>purchase a ticket for each of the five ra</w:t>
            </w:r>
            <w:r>
              <w:t xml:space="preserve">ffles for </w:t>
            </w:r>
            <w:r w:rsidRPr="00A735AF">
              <w:t>$25.00.</w:t>
            </w:r>
            <w:r>
              <w:t xml:space="preserve"> </w:t>
            </w:r>
            <w:r w:rsidR="003028B6" w:rsidRPr="00A735AF">
              <w:rPr>
                <w:b/>
              </w:rPr>
              <w:t>Draws</w:t>
            </w:r>
            <w:r w:rsidR="003028B6">
              <w:t xml:space="preserve">: </w:t>
            </w:r>
            <w:r w:rsidR="002D735D">
              <w:t>Package</w:t>
            </w:r>
            <w:r w:rsidR="003028B6">
              <w:t xml:space="preserve"> 1 </w:t>
            </w:r>
            <w:r w:rsidR="00CA70F2">
              <w:t>on</w:t>
            </w:r>
            <w:r w:rsidR="00BB7ECE">
              <w:t xml:space="preserve"> Oct</w:t>
            </w:r>
            <w:r w:rsidR="00CA70F2">
              <w:t>.</w:t>
            </w:r>
            <w:r w:rsidR="00713125">
              <w:t>14</w:t>
            </w:r>
            <w:bookmarkStart w:id="0" w:name="_GoBack"/>
            <w:bookmarkEnd w:id="0"/>
            <w:r w:rsidR="00CA70F2">
              <w:t>;</w:t>
            </w:r>
            <w:r w:rsidR="003028B6">
              <w:t xml:space="preserve"> Packa</w:t>
            </w:r>
            <w:r w:rsidR="00BB7ECE">
              <w:t>ges 2 &amp;</w:t>
            </w:r>
            <w:r w:rsidR="003028B6">
              <w:t xml:space="preserve"> 3 </w:t>
            </w:r>
            <w:r w:rsidR="00CA70F2">
              <w:t>on</w:t>
            </w:r>
            <w:r w:rsidR="00BB7ECE">
              <w:t xml:space="preserve"> Nov</w:t>
            </w:r>
            <w:r w:rsidR="00CA70F2">
              <w:t>.</w:t>
            </w:r>
            <w:r w:rsidR="00BB7ECE">
              <w:t xml:space="preserve"> </w:t>
            </w:r>
            <w:r w:rsidR="00CA70F2">
              <w:t>11;</w:t>
            </w:r>
            <w:r w:rsidR="00BB7ECE">
              <w:t xml:space="preserve"> Packages 4 &amp; 5 </w:t>
            </w:r>
            <w:r w:rsidR="00CA70F2">
              <w:t xml:space="preserve">on </w:t>
            </w:r>
            <w:r w:rsidR="00BB7ECE">
              <w:t>Dec</w:t>
            </w:r>
            <w:r w:rsidR="00CA70F2">
              <w:t>. 9</w:t>
            </w:r>
            <w:r w:rsidR="003C5675">
              <w:t>. This is a fundraiser for the ‘Young Women Empowered’ program at Regina’s Place, Good Shepherd. Please give generously, an</w:t>
            </w:r>
            <w:r w:rsidR="00CA70F2">
              <w:t>d good luck</w:t>
            </w:r>
            <w:r w:rsidR="003028B6">
              <w:t>.</w:t>
            </w:r>
            <w:r w:rsidR="003C5675">
              <w:t xml:space="preserve"> </w:t>
            </w:r>
          </w:p>
        </w:tc>
      </w:tr>
      <w:tr w:rsidR="00E77B5E" w:rsidRPr="00AE68A8" w:rsidTr="00E77B5E">
        <w:trPr>
          <w:trHeight w:val="1164"/>
        </w:trPr>
        <w:tc>
          <w:tcPr>
            <w:tcW w:w="719" w:type="dxa"/>
          </w:tcPr>
          <w:p w:rsidR="00E77B5E" w:rsidRPr="00AE68A8" w:rsidRDefault="00E77B5E" w:rsidP="00AE68A8"/>
        </w:tc>
        <w:tc>
          <w:tcPr>
            <w:tcW w:w="2940" w:type="dxa"/>
            <w:gridSpan w:val="2"/>
          </w:tcPr>
          <w:p w:rsidR="00E77B5E" w:rsidRPr="00AE68A8" w:rsidRDefault="00E77B5E" w:rsidP="00AE68A8"/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543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</w:p>
        </w:tc>
        <w:tc>
          <w:tcPr>
            <w:tcW w:w="2310" w:type="dxa"/>
            <w:vAlign w:val="center"/>
          </w:tcPr>
          <w:p w:rsidR="00E77B5E" w:rsidRPr="00AE68A8" w:rsidRDefault="00E77B5E" w:rsidP="00AE68A8">
            <w:pPr>
              <w:pStyle w:val="Information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183"/>
        </w:trPr>
        <w:tc>
          <w:tcPr>
            <w:tcW w:w="719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624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5D29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E68A8" w:rsidRDefault="00C50FCD" w:rsidP="00C50FCD">
            <w:pPr>
              <w:pStyle w:val="Information"/>
            </w:pPr>
            <w:r>
              <w:t>905-765-5487</w:t>
            </w: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183"/>
        </w:trPr>
        <w:tc>
          <w:tcPr>
            <w:tcW w:w="719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633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3D3B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C50FCD" w:rsidRDefault="008162DA" w:rsidP="00AE68A8">
            <w:pPr>
              <w:pStyle w:val="Information"/>
              <w:rPr>
                <w:sz w:val="18"/>
                <w:szCs w:val="18"/>
              </w:rPr>
            </w:pPr>
            <w:hyperlink r:id="rId17" w:history="1">
              <w:proofErr w:type="spellStart"/>
              <w:r w:rsidR="00C50FCD" w:rsidRPr="00C50FCD">
                <w:rPr>
                  <w:rStyle w:val="Hyperlink"/>
                  <w:color w:val="auto"/>
                  <w:sz w:val="18"/>
                  <w:szCs w:val="18"/>
                </w:rPr>
                <w:t>sihamilton.burlington</w:t>
              </w:r>
              <w:proofErr w:type="spellEnd"/>
              <w:r w:rsidR="00C50FCD">
                <w:rPr>
                  <w:rStyle w:val="Hyperlink"/>
                  <w:color w:val="auto"/>
                  <w:sz w:val="18"/>
                  <w:szCs w:val="18"/>
                </w:rPr>
                <w:t xml:space="preserve"> </w:t>
              </w:r>
              <w:r w:rsidR="00C50FCD" w:rsidRPr="00C50FCD">
                <w:rPr>
                  <w:rStyle w:val="Hyperlink"/>
                  <w:color w:val="auto"/>
                  <w:sz w:val="18"/>
                  <w:szCs w:val="18"/>
                </w:rPr>
                <w:t>@soroptimist.net</w:t>
              </w:r>
            </w:hyperlink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174"/>
        </w:trPr>
        <w:tc>
          <w:tcPr>
            <w:tcW w:w="719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633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007C9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E68A8" w:rsidRDefault="00C50FCD" w:rsidP="00AE68A8">
            <w:pPr>
              <w:pStyle w:val="Information"/>
            </w:pPr>
            <w:r w:rsidRPr="00C50FCD">
              <w:rPr>
                <w:color w:val="auto"/>
              </w:rPr>
              <w:t>sihamiltonburlington.ca</w:t>
            </w: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2448"/>
        </w:trPr>
        <w:tc>
          <w:tcPr>
            <w:tcW w:w="719" w:type="dxa"/>
          </w:tcPr>
          <w:p w:rsidR="00E77B5E" w:rsidRPr="00AE68A8" w:rsidRDefault="00E77B5E" w:rsidP="00AE68A8"/>
        </w:tc>
        <w:tc>
          <w:tcPr>
            <w:tcW w:w="2940" w:type="dxa"/>
            <w:gridSpan w:val="2"/>
          </w:tcPr>
          <w:p w:rsidR="00E77B5E" w:rsidRPr="00AE68A8" w:rsidRDefault="00E77B5E" w:rsidP="00AE68A8"/>
        </w:tc>
        <w:tc>
          <w:tcPr>
            <w:tcW w:w="423" w:type="dxa"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</w:tbl>
    <w:p w:rsidR="007F5B63" w:rsidRPr="00CE1E3D" w:rsidRDefault="007F5B63" w:rsidP="009B591F"/>
    <w:sectPr w:rsidR="007F5B63" w:rsidRPr="00CE1E3D" w:rsidSect="00E77B5E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2DA" w:rsidRDefault="008162DA" w:rsidP="00590471">
      <w:r>
        <w:separator/>
      </w:r>
    </w:p>
  </w:endnote>
  <w:endnote w:type="continuationSeparator" w:id="0">
    <w:p w:rsidR="008162DA" w:rsidRDefault="008162D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2DA" w:rsidRDefault="008162DA" w:rsidP="00590471">
      <w:r>
        <w:separator/>
      </w:r>
    </w:p>
  </w:footnote>
  <w:footnote w:type="continuationSeparator" w:id="0">
    <w:p w:rsidR="008162DA" w:rsidRDefault="008162D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AE68A8" w:rsidP="00060042">
    <w:pPr>
      <w:pStyle w:val="BodyText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5B67BE9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V7m8sGAPDg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zkzHWKlONstxWMTJc5HAPPAPvvZtqVV/byYir4OV2jFNQcQI5VY27Sx9OPBR6&#10;wz2QtueUj1A1Qsmp2O9AZYS3AufNCWKgu+FVgmc3vAqe3qFC6G6oBd1198C5nRN/RW9di2tGKHzt&#10;zWV3KqzDnLg5euta5G5T1N7rrTsH6j16K/ZH1yLlkidgrfoe3TcQYO8UWWBsXatSLslysFDZPQoV&#10;N02UdK2gtxHgWsVJjMjR5WNocdM8B1TWrnwEuNaN8Ua8I70NL3Qn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cXF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cBxfM8tM&#10;vdbgr7/7/6SdCZLjOq5Ft/Scdg61/431uQQuRFCSLf0fXRHZfqJEEsQ88RCPniKNiAhzXDtEeT5Z&#10;RujmPIbdDblYG38C8jqRH7jCMW0ez4xilB5rsN/vbp9+/brcVY9RKBqPf35X9vn0eAfT45m/v50p&#10;Mr27zfz9t8meg4XB9UtCiGrNrftchrpPBx5Ub105TYmBI5zxd/tsnoU7lNLzzXGhp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ICUgkojwpqFGROLGIsLyCVREGREzPG8ipiLC8glURBkRMzxvIqYiyvjLGooLQKGWN5&#10;FTGWF5BKnIMixvLKGIsKakPInFjEWF4ZY1FBjYLMiUWM5ZUxFhXUKMicWMRYXhljUUGJgoyxvIoY&#10;yytjLCqoUZA5sYixvDLGooIaBZkTixjLK2MsKqhRkDmxiLG8MsaighoFmROLGMsrYywqqFDwzhiL&#10;CmoNJIzlXcRY3hljUUGNgqSd30WM5Z0xFhXUKEja+V3EWN4ZY1FBjYJkJ76LGMs7YywqqFGQ7MR3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2s/m4PoTRmNPCa05W8rY+G6nBcY5xcs&#10;E8ckVzSoEB4TTvV9iTfaQAOXhpw2g63Mo6SuEuN+lvO8xWCduTjL3e918oX2v86MYXzYgt6L1/sw&#10;p0Qt+qwgkIJBkKacHRFs+biOiKZCbIF3Xz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f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t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AUrqyZhHAKfawLXzxPrzRzlSoU/S&#10;kmdRALDlIpCiSogb/nCVSXY+gecoDGrzkKlCIaCguzyZqe+R50Wvndi9isS64XhRQl1TYuET0aSk&#10;lqs0aXgX/MkKKDj0VNbxfdF0K0846cUwGOZcHw5tHPasnLROjBVK/WWpMNKBaLr+st9TaAS2pJ2u&#10;Z2I20eejwJTZ6oeEYG/ARMMLg4aCiF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walUlieEHgaKBJNjmWDUhENTCQqx7KZHMsGpSIamEhUjmUzOZZNOZYQ&#10;WL2gHMtmciwblEptA5Nj2ZRjCYFXBUWiybFsyrGEwNNAkWhyLJtyLCHwNFAkmhzLphxLCCwNlGPZ&#10;TI5lU44lBJ4GikSTY9mUYwmBp4Ei0eRYNuVYQuBpoEg0OZZNOZYQeBooEk2OZVO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t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b1ah7ljBtlXmcj5Hl1u56X/2X6X5eEsbpMt3XnAV2&#10;rknJtOhzXqrWfDubx55XLeJ07Bc14fR4EfWI2BzY3WovlWwYtd+dc8aUmav9ZFfQVgmH4mZ3PSPl&#10;DWoVF0V/bwyB2ofTj3d4jCFS/KIe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oVQSyxMCzwJFosmx7FAqYoGJROVYdpNj2aFUxAITicqx7CbH&#10;sivHEgJrFJRj2U2OZYdSyX1gciy7ciwh8JqgSDQ5ll05lhB4FigSTY5lV44lBJ4FikSTY9mVYwmB&#10;ZYFyLLvJsezKsYTAs0CRaHIsu3IsIfAsUCSaHMuuHEsIPAsUiSbHsivHEgLPAkWiybHsyrGEwLHg&#10;UI4lBF4BwrEcJsdyKMcSAs8CmZ0Pk2M5lGMJgWeBzM6HybEcyrGEwLNA1omHybEcyrGEwLNA1omH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K63ZFOm/PptrubFE/n429/EU2DnxD30Il/PnE0LPAs5mroKw5dc3&#10;J4p+D6W5wM9I+/3m+/jLHUhFbEyN1vM+0gRd/aobDqxcCZ7rEYNdyXCInalcgaKJJm+wBW80Ss/A&#10;nPrfn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v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/fxCkCV7f2HBT7zfgPHlcFNzLZnnIFBdNzT+9nh3/H1AsT+dbixwGBjZTrZ6LBG5fV&#10;HClVtltKTvRLKq6a3U33ab6Uh2Ak0+yP0c9CpPM2zVCM8w6r/0q+Q7qAWtvEfol4OqXipZSjLh9L&#10;8W6UqhCg/a9MbHKEDsv8IWHy1m/yQPKjyy54nP9+nOP3OKV6pFbmudVJgNSUMpOTwHrrK4N2XcGo&#10;yqOp9fWVfaI1ynEw3AYAmVIVSbinNbzIWJF+Q3T0STPlJPxG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/th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d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c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X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f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x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j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ns+t1UXaoC8Y4NIXHZWBVdxd3ewWnrM6O&#10;UA4BUSySK+xQOsblqs0cL3jld9cwD74bSGT036DuZX86pGSqBFEItQ2B8xfFoPue4OwZXeSYZaZ7&#10;LXZ5SHitAmYdSv9lmPOzxHe7ux5HRU2If+B5WKgWzu4bxj8I4CPMz3J9agR467faSYzdNLY/KBrb&#10;vunKomycRPbKn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3j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J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Y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d5GoU5gofeydzgYOU7qRYLfFddDZhidobCSB&#10;ri2ChTKJYpVyikxDmSHPsb0oomrE2yNnfJpF1adJsBufrlNFCxL3TCIgTfLki32m54bKR8ai2OZs&#10;BDs/rfThRMkfCDCUsuUxWkSeSZwi8p0/XjPhGAgnISuxrnmQRqVTJqOoMk8K2kph4wJrQ1Zn1hfc&#10;k8qhSvlQHebGHjEhHbJY7saea26Pwd+rNStLOdb8V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vb9VWzEM5C4+lMA3a/5q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KFUhOUZQWeBI7HkWN5QKmZBiUTn&#10;WN4lx/KGUjELSiQ6x/IuOZa3cywjqN6CcyzvkmN5Q6noMyg5lrdzLCPoluBILDmWt3MsI+gscCSW&#10;HMvbOZYRdBY4EkuO5e0cywgqC5xjeZccy9s5lhF0FjgSS47l7RzLCDoLHIklx/J2jmUEnQWOxJJj&#10;eTvHMoLOAkdiybG8nWMZQWPB5RzLCLoBjGO5So7lco5lBJ0F9nW+So7lco5lBJ0F9nW+So7lco5l&#10;BJ0Ftk+8So7lco5lBJ0Ftk+8So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VdqZydckH+i1JfduVlwgXafpc+YGslw2DM/5b85&#10;NxUX5IpIv+999/zUdj3IUmMBp2flAwgKGqjFlNWzvcS9lS2UPle6Ct3JDFIaUmr8MGjaphY0YSGn&#10;yCTUKf/jROB/o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SnVyZrY7fTPILM&#10;+XrXTcOCRStps4VlPvAeVowFF5Ab1IpNp9wBk3YZKetphlXFEUhgS/Oc+bSc0R/WuO/vRXJXBk++&#10;OtfkJeLlxtd29Qk92Mu6sidogS1F049dRXttu8qcn+FFFAF9n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W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3KETzIFi5YfNNb8IdqveYIgGn7KP9LGEYnJ2+5Fu3zvc8nbqy+isxOdVrkg3wqhxjHECu&#10;TUA7UmnUTEikBqXxRfghQyJntDJqKX7A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3a9LsoOdcEYh6bwuDSs6u7iaq/glNXZEcohIIpFcoUVSsW4XLWZ4wWvfO4a&#10;5sZ3A4k8/Tqoe9qfCimZKkEUQm1N4LxGMai+Jzh7Rhc5Zpnp3hc7DRJe6wGzCqX+MszxWeK71V2P&#10;o6JPiH/geZioFs7uG8afEMBbmE/L9aER4K1faicxdtPYfkLRWPZNVxZl4ySyV75/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N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D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79wGQCIPvqxVUQ9VcCpGG/CzKYaOE3&#10;JA8gHHOF7FydjZpQvEr7mMjuHZCEblOACHHLZwmUogo1zHFklkG0kDyJ5EzdsT+gQKfI9jetgyi4&#10;JQHYdlIyqmD2O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QN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v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Lby6cV&#10;sI1Pc3iWcjXebvqHjgWZXbjnLSfr7tVfSQA4lpzRSaYAi1ogQ6GZ/86pQXIua1Y/00QJ7O9RqrGx&#10;bphYV47GUOmWtvy0O08+jwCzKPFz/tu/T3JVCmTp3GEZPPV99HGvQg2j7H3xd7eY47i6AlMJR9nf&#10;xjIZjomxm5yMvPOUf9Mw/lkTE7ImWM4ZtSCTaWaflCZCLDLhG+hQaR6NHBqdrsOkZCUxYUjeg0yV&#10;itkznjFl00+Mklhe63WQkL9Z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P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XVq/fUO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wP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d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u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W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QfyN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j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nammrnkwp9SCYmP3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TAqzBIjRu&#10;uHWpcOn6kO5qrNE4Kud6ME66cg0bEOpXGnnj2DdzxqXxmZ0zdShjRjJpF91/LqukptxwNVvPBqHn&#10;Xdr1R5Ssu7GcUUanVNWmTnvLYoCV64FRVhe2rvW14COQjmjeUnK1274l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w9aUdU6sA2uUzk8zEqZDipqVHpOjdc5vkvO0xAsG/8RLt8YwpsGuR53BnN68&#10;KKqoQDbvrqrSzHnFDU09FZv1V/K4iWdz1JZ1DpggNnOh+maP2VLHSW1BUmyFUn9dYV4sOIgxI26E&#10;LbAL22cNEy+WXSHc2ZitJM9wO9aJOFyK9KfP4ihXatJ0kObBbq4fwZzflP+i0O08KG9LWedEfeqD&#10;1nO0Kzbrr4vMGm8afdNZ2QwOKTAGj9aJrDFHxkxZIiwT0/3T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gcoKZIxjwAOtYFr54n1zx/lSKU+SUueRQHAlstA&#10;iiohbvjDVSYZfALPURrU5iFDhUJAQXfzZIa+R54XvXZy9yoS64bjRUl1TYmFz0STJrVcpUndu+BP&#10;VkDJoYeyju+LplvzhCe9GAbDnOtg18Zhz8pJC2KsUOovS4WeDkTT9W/i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/vvMm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FZwqBp4Ei0eRYNigV0cBEonIsm8mxbMqxhMBqA+VYNpNj&#10;2aBUahuYHMumHEsIvCpIPHEzOZZNOZYQeBooEk2OZVOOJQSeBopEk2PZlGMJgaWBciybybFsyrGE&#10;wNNAkWhyLJtyLCHwNFAkmhzLphxLCDwNFIkmx7IpxxICTwNFosmxbMqxhMDSQDmWzeRYNuVYQuBp&#10;oEg0OZZNOZYQeBooEk2OZVOOJQSeBopEk2PZlGMJgaeBItHkWDb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T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">
              <v:group id="Grou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35D"/>
    <w:rsid w:val="00055B72"/>
    <w:rsid w:val="00060042"/>
    <w:rsid w:val="0006757E"/>
    <w:rsid w:val="0008685D"/>
    <w:rsid w:val="00112FD7"/>
    <w:rsid w:val="00113FD2"/>
    <w:rsid w:val="001253DD"/>
    <w:rsid w:val="00150ABD"/>
    <w:rsid w:val="001B27A9"/>
    <w:rsid w:val="00222466"/>
    <w:rsid w:val="00236632"/>
    <w:rsid w:val="0029260E"/>
    <w:rsid w:val="00292D2A"/>
    <w:rsid w:val="002B4549"/>
    <w:rsid w:val="002D735D"/>
    <w:rsid w:val="003028B6"/>
    <w:rsid w:val="00310F17"/>
    <w:rsid w:val="003326CB"/>
    <w:rsid w:val="00376291"/>
    <w:rsid w:val="003763B9"/>
    <w:rsid w:val="00380FD1"/>
    <w:rsid w:val="00383D02"/>
    <w:rsid w:val="00384CE1"/>
    <w:rsid w:val="003C5675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8026C"/>
    <w:rsid w:val="006920F0"/>
    <w:rsid w:val="006C020C"/>
    <w:rsid w:val="006D79A8"/>
    <w:rsid w:val="00713125"/>
    <w:rsid w:val="007575B6"/>
    <w:rsid w:val="007F5B63"/>
    <w:rsid w:val="00803A0A"/>
    <w:rsid w:val="008162DA"/>
    <w:rsid w:val="00835E78"/>
    <w:rsid w:val="00846CB9"/>
    <w:rsid w:val="008A1E6E"/>
    <w:rsid w:val="008B108C"/>
    <w:rsid w:val="008C2CFC"/>
    <w:rsid w:val="009475DC"/>
    <w:rsid w:val="00967B93"/>
    <w:rsid w:val="009B591F"/>
    <w:rsid w:val="00A31B16"/>
    <w:rsid w:val="00A735AF"/>
    <w:rsid w:val="00AE68A8"/>
    <w:rsid w:val="00B26B0F"/>
    <w:rsid w:val="00B6466C"/>
    <w:rsid w:val="00B76CDA"/>
    <w:rsid w:val="00BB7ECE"/>
    <w:rsid w:val="00C14078"/>
    <w:rsid w:val="00C50FCD"/>
    <w:rsid w:val="00C83A18"/>
    <w:rsid w:val="00CA70F2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C75E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C50F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0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mailto:sihamilton.burlington@soroptimist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le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41E4AD-1EDA-4D47-B441-99BC2561E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2020-09-16T16:53:00Z</dcterms:created>
  <dcterms:modified xsi:type="dcterms:W3CDTF">2020-09-20T17:40:00Z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